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国务院关于取消一批</w:t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br w:type="textWrapping"/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职业资格许可和认定事项的决定</w:t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br w:type="textWrapping"/>
      </w:r>
      <w:r>
        <w:rPr>
          <w:rFonts w:ascii="楷体_GB2312" w:hAnsi="宋体" w:eastAsia="楷体_GB2312" w:cs="楷体_GB2312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国发〔2015〕41号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00" w:lineRule="exact"/>
        <w:ind w:left="0" w:right="0" w:firstLine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各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省、自治区、直辖市人民政府，国务院各部委、各直属机构：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经研究论证，国务院决定取消62项职业资格许可和认定事项，现予公布。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减少职业资格许可和认定事项是推进简政放权、放管结合、优化服务的重要内容。各地区、各部门要进一步加大工作力度，继续集中取消职业资格许可和认定事项。对国务院部门设置实施的没有法律法规依据的准入类职业资格，以及国务院部门和全国性行业协会、学会自行设置的水平评价类职业资格一律取消；有法律法规依据，但与国家安全、公共安全、公民人身财产安全关系不密切或不宜采取职业资格方式管理的，按程序提请修订法律法规后予以取消。要抓紧建立国家职业资格管理长效机制，制定公布国家职业资格目录清单，在目录之外不得开展职业资格许可和认定工作。要转变管理理念，简化程序，通过建立科学的国家职业资格体系，促进各类人才脱颖而出，提升更多产业、岗位的劳动和工作品质，推动大众创业、万众创新，让广大劳动者更好施展创业创新才能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00" w:lineRule="exact"/>
        <w:ind w:left="0" w:right="0" w:firstLine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00" w:lineRule="exact"/>
        <w:ind w:left="0" w:right="0" w:firstLine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附件：国务院决定取消的职业资格许可和认定事项目录（共计62项）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00" w:lineRule="exact"/>
        <w:ind w:left="5600" w:right="0" w:hanging="5600" w:hangingChars="200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　　　　　　　　　　　　　　　　　　　　　　　　　　　　　　　　 　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国务院　　　　　　　　　　　　　　　　　　　　　　　　　　　　　　　　2015年7月20日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00" w:lineRule="exact"/>
        <w:ind w:left="0" w:right="0" w:firstLine="0"/>
        <w:jc w:val="left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　　（此件公开发布）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国务院决定取消的职业资格许可和认定事项目录（共计62项）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center"/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384810</wp:posOffset>
            </wp:positionV>
            <wp:extent cx="6136005" cy="7461885"/>
            <wp:effectExtent l="0" t="0" r="17145" b="5715"/>
            <wp:wrapNone/>
            <wp:docPr id="1" name="图片 1" descr="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7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取消的专业技术人员职业资格许可和认定事项</w:t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（共计25项，其中准入类1项，水平评价类24项）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Chars="0" w:right="0" w:rightChars="0"/>
        <w:jc w:val="both"/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1"/>
        </w:numPr>
        <w:ind w:left="0" w:leftChars="0" w:firstLine="0" w:firstLineChars="0"/>
        <w:jc w:val="center"/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361950</wp:posOffset>
            </wp:positionV>
            <wp:extent cx="5631180" cy="8607425"/>
            <wp:effectExtent l="0" t="0" r="7620" b="3175"/>
            <wp:wrapNone/>
            <wp:docPr id="2" name="图片 2" descr="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2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1180" cy="860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取消的技能人员职业资格许可和认定事项</w:t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（共计37项，均为水平评价类）</w:t>
      </w:r>
    </w:p>
    <w:p>
      <w:pPr>
        <w:numPr>
          <w:numId w:val="0"/>
        </w:numPr>
        <w:ind w:leftChars="0"/>
        <w:jc w:val="both"/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457381"/>
    <w:multiLevelType w:val="singleLevel"/>
    <w:tmpl w:val="EA4573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2701F"/>
    <w:rsid w:val="2DC2701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2018-06-21T03:49:00Z</dcterms:created>
  <dc:creator>Administrator</dc:creator>
  <cp:lastModifiedBy>Administrator</cp:lastModifiedBy>
  <dcterms:modified xsi:type="dcterms:W3CDTF">2018-06-21T04:00:30Z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